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54E" w:rsidRDefault="00FE42F0" w:rsidP="002C2B18">
      <w:pPr>
        <w:tabs>
          <w:tab w:val="left" w:pos="2910"/>
        </w:tabs>
      </w:pPr>
      <w:r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408DFAC1" wp14:editId="21D990B0">
                <wp:simplePos x="0" y="0"/>
                <wp:positionH relativeFrom="margin">
                  <wp:posOffset>-231775</wp:posOffset>
                </wp:positionH>
                <wp:positionV relativeFrom="paragraph">
                  <wp:posOffset>2978150</wp:posOffset>
                </wp:positionV>
                <wp:extent cx="6145530" cy="281305"/>
                <wp:effectExtent l="0" t="0" r="0" b="4445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5530" cy="2813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49D" w:rsidRPr="00FE42F0" w:rsidRDefault="00FE42F0" w:rsidP="009B749D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1F4E79" w:themeColor="accent1" w:themeShade="80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  <w:lang w:val="pt-BR"/>
                              </w:rPr>
                              <w:t>Dirección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  <w:lang w:val="pt-BR"/>
                              </w:rPr>
                              <w:t>: ___________________________</w:t>
                            </w:r>
                            <w:r w:rsidR="009B749D"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  <w:lang w:val="pt-BR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  <w:lang w:val="pt-BR"/>
                              </w:rPr>
                              <w:t>Teléfono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  <w:lang w:val="pt-BR"/>
                              </w:rPr>
                              <w:t xml:space="preserve"> o Celular: _________________ __________________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408DFAC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18.25pt;margin-top:234.5pt;width:483.9pt;height:22.1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" filled="f" stroked="f">
                <v:textbox>
                  <w:txbxContent>
                    <w:p w:rsidR="009B749D" w:rsidRPr="00FE42F0" w:rsidRDefault="00FE42F0" w:rsidP="009B749D">
                      <w:pPr>
                        <w:spacing w:after="0"/>
                        <w:rPr>
                          <w:rFonts w:ascii="Century Gothic" w:hAnsi="Century Gothic"/>
                          <w:i/>
                          <w:color w:val="1F4E79" w:themeColor="accent1" w:themeShade="80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  <w:lang w:val="pt-BR"/>
                        </w:rPr>
                        <w:t>Dirección</w:t>
                      </w:r>
                      <w:proofErr w:type="spellEnd"/>
                      <w:r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  <w:lang w:val="pt-BR"/>
                        </w:rPr>
                        <w:t>: ___________________________</w:t>
                      </w:r>
                      <w:r w:rsidR="009B749D"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  <w:lang w:val="pt-BR"/>
                        </w:rPr>
                        <w:t xml:space="preserve">       </w:t>
                      </w:r>
                      <w:r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  <w:lang w:val="pt-BR"/>
                        </w:rPr>
                        <w:t>Teléfono</w:t>
                      </w:r>
                      <w:proofErr w:type="spellEnd"/>
                      <w:r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  <w:lang w:val="pt-BR"/>
                        </w:rPr>
                        <w:t xml:space="preserve"> o Celular: _________________ __________________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B15444D" wp14:editId="59EA2154">
                <wp:simplePos x="0" y="0"/>
                <wp:positionH relativeFrom="page">
                  <wp:align>left</wp:align>
                </wp:positionH>
                <wp:positionV relativeFrom="paragraph">
                  <wp:posOffset>8515350</wp:posOffset>
                </wp:positionV>
                <wp:extent cx="7871460" cy="1404620"/>
                <wp:effectExtent l="0" t="0" r="0" b="762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146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5B15444D" id="_x0000_s1027" type="#_x0000_t202" style="position:absolute;margin-left:0;margin-top:670.5pt;width:619.8pt;height:110.6pt;z-index:251661312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" fillcolor="#1f4d78 [1604]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0D67D0" wp14:editId="4B54574D">
                <wp:simplePos x="0" y="0"/>
                <wp:positionH relativeFrom="column">
                  <wp:posOffset>2846567</wp:posOffset>
                </wp:positionH>
                <wp:positionV relativeFrom="paragraph">
                  <wp:posOffset>3554234</wp:posOffset>
                </wp:positionV>
                <wp:extent cx="47708" cy="4961614"/>
                <wp:effectExtent l="0" t="0" r="28575" b="2984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708" cy="4961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line w14:anchorId="46809241" id="Conector recto 1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.15pt,279.85pt" to="227.9pt,67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" strokecolor="#1f4d78 [1604]" strokeweight=".5pt">
                <v:stroke joinstyle="miter"/>
              </v:line>
            </w:pict>
          </mc:Fallback>
        </mc:AlternateContent>
      </w:r>
      <w:r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DA5FC69" wp14:editId="63D1475F">
                <wp:simplePos x="0" y="0"/>
                <wp:positionH relativeFrom="margin">
                  <wp:posOffset>-475615</wp:posOffset>
                </wp:positionH>
                <wp:positionV relativeFrom="paragraph">
                  <wp:posOffset>3474720</wp:posOffset>
                </wp:positionV>
                <wp:extent cx="2881630" cy="1404620"/>
                <wp:effectExtent l="0" t="0" r="0" b="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16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DA5FC69" id="_x0000_s1028" type="#_x0000_t202" style="position:absolute;margin-left:-37.45pt;margin-top:273.6pt;width:226.9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" filled="f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35A61D99" wp14:editId="40CA4389">
                <wp:simplePos x="0" y="0"/>
                <wp:positionH relativeFrom="margin">
                  <wp:posOffset>2952750</wp:posOffset>
                </wp:positionH>
                <wp:positionV relativeFrom="paragraph">
                  <wp:posOffset>4181475</wp:posOffset>
                </wp:positionV>
                <wp:extent cx="3627755" cy="417195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17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Iglesia a la que pertenece: __________________</w:t>
                            </w: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_____________________________________________</w:t>
                            </w: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_____________________________________________</w:t>
                            </w: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Tiempo de estar congregado (a): ____________</w:t>
                            </w: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_____________________________________________</w:t>
                            </w: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</w:p>
                          <w:p w:rsidR="00A27777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Privilegios o ministerios que desarrolla actualmente: _______________________________</w:t>
                            </w:r>
                          </w:p>
                          <w:p w:rsidR="00FE42F0" w:rsidRPr="00FE42F0" w:rsidRDefault="00FE42F0" w:rsidP="00FE42F0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5A61D99" id="_x0000_s1029" type="#_x0000_t202" style="position:absolute;margin-left:232.5pt;margin-top:329.25pt;width:285.65pt;height:328.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" filled="f" stroked="f">
                <v:textbox>
                  <w:txbxContent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Iglesia a la que pertenece: __________________</w:t>
                      </w: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_____________________________________________</w:t>
                      </w: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_____________________________________________</w:t>
                      </w: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Tiempo de estar</w:t>
                      </w: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 xml:space="preserve"> congregado (a)</w:t>
                      </w: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: ____________</w:t>
                      </w: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_____________________________________________</w:t>
                      </w: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</w:p>
                    <w:p w:rsidR="00A27777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P</w:t>
                      </w: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rivilegios o ministe</w:t>
                      </w: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rios que desarrolla actualmente: _______________________________</w:t>
                      </w:r>
                    </w:p>
                    <w:p w:rsidR="00FE42F0" w:rsidRPr="00FE42F0" w:rsidRDefault="00FE42F0" w:rsidP="00FE42F0">
                      <w:pPr>
                        <w:spacing w:after="6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__________________________________________________________________________________________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2A8DA727" wp14:editId="1752487B">
                <wp:simplePos x="0" y="0"/>
                <wp:positionH relativeFrom="page">
                  <wp:align>left</wp:align>
                </wp:positionH>
                <wp:positionV relativeFrom="paragraph">
                  <wp:posOffset>7229475</wp:posOffset>
                </wp:positionV>
                <wp:extent cx="3627755" cy="115252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1152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B18" w:rsidRPr="00FE42F0" w:rsidRDefault="00FE42F0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OTROS ESTUDIOS O POST GRADOS (añadir fotocopia de diplomas o título): ____</w:t>
                            </w:r>
                            <w:r w:rsidR="002C2B18"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______________</w:t>
                            </w:r>
                          </w:p>
                          <w:p w:rsidR="002C2B18" w:rsidRPr="00FE42F0" w:rsidRDefault="002C2B18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1F4E79" w:themeColor="accent1" w:themeShade="80"/>
                                <w:sz w:val="20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A8DA727" id="_x0000_s1030" type="#_x0000_t202" style="position:absolute;margin-left:0;margin-top:569.25pt;width:285.65pt;height:90.75pt;z-index:25178419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" filled="f" stroked="f">
                <v:textbox>
                  <w:txbxContent>
                    <w:p w:rsidR="002C2B18" w:rsidRPr="00FE42F0" w:rsidRDefault="00FE42F0" w:rsidP="002C2B18">
                      <w:pPr>
                        <w:spacing w:after="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OTROS ESTUDIOS O POST GRADOS (añadir fotocopia de diplomas o título): ____</w:t>
                      </w:r>
                      <w:r w:rsidR="002C2B18"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______________</w:t>
                      </w:r>
                    </w:p>
                    <w:p w:rsidR="002C2B18" w:rsidRPr="00FE42F0" w:rsidRDefault="002C2B18" w:rsidP="002C2B18">
                      <w:pPr>
                        <w:spacing w:after="0"/>
                        <w:rPr>
                          <w:rFonts w:ascii="Century Gothic" w:hAnsi="Century Gothic"/>
                          <w:i/>
                          <w:color w:val="1F4E79" w:themeColor="accent1" w:themeShade="80"/>
                          <w:sz w:val="20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__________________________________________________________________________________________________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C2B18" w:rsidRPr="00953C4A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4AB34AD5" wp14:editId="5B4AB767">
                <wp:simplePos x="0" y="0"/>
                <wp:positionH relativeFrom="margin">
                  <wp:align>left</wp:align>
                </wp:positionH>
                <wp:positionV relativeFrom="paragraph">
                  <wp:posOffset>6781800</wp:posOffset>
                </wp:positionV>
                <wp:extent cx="666750" cy="1404620"/>
                <wp:effectExtent l="0" t="0" r="0" b="254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B18" w:rsidRPr="002C2B18" w:rsidRDefault="002C2B18" w:rsidP="002C2B18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  <w:t>Año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AB34AD5" id="_x0000_s1031" type="#_x0000_t202" style="position:absolute;margin-left:0;margin-top:534pt;width:52.5pt;height:110.6pt;z-index:25178214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" filled="f" stroked="f">
                <v:textbox style="mso-fit-shape-to-text:t">
                  <w:txbxContent>
                    <w:p w:rsidR="002C2B18" w:rsidRPr="002C2B18" w:rsidRDefault="002C2B18" w:rsidP="002C2B18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GT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GT"/>
                        </w:rPr>
                        <w:t>Año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C6AC514" wp14:editId="0717883B">
                <wp:simplePos x="0" y="0"/>
                <wp:positionH relativeFrom="margin">
                  <wp:align>left</wp:align>
                </wp:positionH>
                <wp:positionV relativeFrom="paragraph">
                  <wp:posOffset>6791325</wp:posOffset>
                </wp:positionV>
                <wp:extent cx="1477645" cy="262255"/>
                <wp:effectExtent l="0" t="0" r="8255" b="4445"/>
                <wp:wrapNone/>
                <wp:docPr id="5" name="Terminad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7645" cy="262255"/>
                        </a:xfrm>
                        <a:prstGeom prst="flowChartTerminator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68AAAFE3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5" o:spid="_x0000_s1026" type="#_x0000_t116" style="position:absolute;margin-left:0;margin-top:534.75pt;width:116.35pt;height:20.65pt;z-index:25178009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" fillcolor="#2e74b5 [2404]" stroked="f" strokeweight="1pt">
                <w10:wrap anchorx="margin"/>
              </v:shape>
            </w:pict>
          </mc:Fallback>
        </mc:AlternateContent>
      </w:r>
      <w:r w:rsidR="002C2B18" w:rsidRPr="00953C4A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CD1EB7E" wp14:editId="0C441320">
                <wp:simplePos x="0" y="0"/>
                <wp:positionH relativeFrom="page">
                  <wp:align>left</wp:align>
                </wp:positionH>
                <wp:positionV relativeFrom="paragraph">
                  <wp:posOffset>5743575</wp:posOffset>
                </wp:positionV>
                <wp:extent cx="3627755" cy="8858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FE42F0" w:rsidRDefault="002C2B18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ESTUDIOS UNIVERSITARIOS (añadir fotocopia de título): __________________________________________</w:t>
                            </w:r>
                          </w:p>
                          <w:p w:rsidR="002C2B18" w:rsidRPr="00FE42F0" w:rsidRDefault="002C2B18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1F4E79" w:themeColor="accent1" w:themeShade="80"/>
                                <w:sz w:val="20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CD1EB7E" id="_x0000_s1032" type="#_x0000_t202" style="position:absolute;margin-left:0;margin-top:452.25pt;width:285.65pt;height:69.75pt;z-index:25168691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" filled="f" stroked="f">
                <v:textbox>
                  <w:txbxContent>
                    <w:p w:rsidR="00953C4A" w:rsidRPr="00FE42F0" w:rsidRDefault="002C2B18" w:rsidP="002C2B18">
                      <w:pPr>
                        <w:spacing w:after="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ESTUDIOS UNIVERSITARIOS (añadir fotocopia de título): __________________________________________</w:t>
                      </w:r>
                    </w:p>
                    <w:p w:rsidR="002C2B18" w:rsidRPr="00FE42F0" w:rsidRDefault="002C2B18" w:rsidP="002C2B18">
                      <w:pPr>
                        <w:spacing w:after="0"/>
                        <w:rPr>
                          <w:rFonts w:ascii="Century Gothic" w:hAnsi="Century Gothic"/>
                          <w:i/>
                          <w:color w:val="1F4E79" w:themeColor="accent1" w:themeShade="80"/>
                          <w:sz w:val="20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__________________________________________________________________________________________________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C2B18" w:rsidRPr="00953C4A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A9E57A4" wp14:editId="1794FE14">
                <wp:simplePos x="0" y="0"/>
                <wp:positionH relativeFrom="margin">
                  <wp:align>left</wp:align>
                </wp:positionH>
                <wp:positionV relativeFrom="paragraph">
                  <wp:posOffset>5305425</wp:posOffset>
                </wp:positionV>
                <wp:extent cx="666750" cy="1404620"/>
                <wp:effectExtent l="0" t="0" r="0" b="254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2C2B18" w:rsidRDefault="002C2B18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  <w:t>Año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A9E57A4" id="_x0000_s1033" type="#_x0000_t202" style="position:absolute;margin-left:0;margin-top:417.75pt;width:52.5pt;height:110.6pt;z-index:25168588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" filled="f" stroked="f">
                <v:textbox style="mso-fit-shape-to-text:t">
                  <w:txbxContent>
                    <w:p w:rsidR="00953C4A" w:rsidRPr="002C2B18" w:rsidRDefault="002C2B18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GT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GT"/>
                        </w:rPr>
                        <w:t>Año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39805" behindDoc="0" locked="0" layoutInCell="1" allowOverlap="1" wp14:anchorId="49E41464" wp14:editId="4DEF12F9">
                <wp:simplePos x="0" y="0"/>
                <wp:positionH relativeFrom="margin">
                  <wp:align>left</wp:align>
                </wp:positionH>
                <wp:positionV relativeFrom="paragraph">
                  <wp:posOffset>5334000</wp:posOffset>
                </wp:positionV>
                <wp:extent cx="1477645" cy="262255"/>
                <wp:effectExtent l="0" t="0" r="8255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7645" cy="262255"/>
                        </a:xfrm>
                        <a:prstGeom prst="flowChartTerminator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5EA27FA" id="Terminador 256" o:spid="_x0000_s1026" type="#_x0000_t116" style="position:absolute;margin-left:0;margin-top:420pt;width:116.35pt;height:20.65pt;z-index:251639805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" fillcolor="#2e74b5 [2404]" stroked="f" strokeweight="1pt">
                <w10:wrap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7B7C1B5" wp14:editId="0F8F2223">
                <wp:simplePos x="0" y="0"/>
                <wp:positionH relativeFrom="margin">
                  <wp:align>left</wp:align>
                </wp:positionH>
                <wp:positionV relativeFrom="paragraph">
                  <wp:posOffset>4057650</wp:posOffset>
                </wp:positionV>
                <wp:extent cx="676275" cy="1404620"/>
                <wp:effectExtent l="0" t="0" r="0" b="2540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2C2B18" w:rsidRDefault="002C2B18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  <w:t>Año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7B7C1B5" id="_x0000_s1034" type="#_x0000_t202" style="position:absolute;margin-left:0;margin-top:319.5pt;width:53.25pt;height:110.6pt;z-index:25167974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" filled="f" stroked="f">
                <v:textbox style="mso-fit-shape-to-text:t">
                  <w:txbxContent>
                    <w:p w:rsidR="00953C4A" w:rsidRPr="002C2B18" w:rsidRDefault="002C2B18" w:rsidP="002C2B18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GT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GT"/>
                        </w:rPr>
                        <w:t>Año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1D42FB" wp14:editId="5A9F3561">
                <wp:simplePos x="0" y="0"/>
                <wp:positionH relativeFrom="margin">
                  <wp:align>left</wp:align>
                </wp:positionH>
                <wp:positionV relativeFrom="paragraph">
                  <wp:posOffset>4076700</wp:posOffset>
                </wp:positionV>
                <wp:extent cx="1487170" cy="262255"/>
                <wp:effectExtent l="0" t="0" r="0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7170" cy="262255"/>
                        </a:xfrm>
                        <a:prstGeom prst="flowChartTerminator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FDAA7B6" id="Terminador 26" o:spid="_x0000_s1026" type="#_x0000_t116" style="position:absolute;margin-left:0;margin-top:321pt;width:117.1pt;height:20.65pt;z-index:25167769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" fillcolor="#2e74b5 [2404]" stroked="f" strokeweight="1pt">
                <w10:wrap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8CFABCC" wp14:editId="41FE8315">
                <wp:simplePos x="0" y="0"/>
                <wp:positionH relativeFrom="margin">
                  <wp:posOffset>-895350</wp:posOffset>
                </wp:positionH>
                <wp:positionV relativeFrom="paragraph">
                  <wp:posOffset>4514850</wp:posOffset>
                </wp:positionV>
                <wp:extent cx="3627755" cy="69532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FE42F0" w:rsidRDefault="002C2B18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ESTUDIOS DE DIVERSIFICADO (añadir fotocopia de título): __________________________________________</w:t>
                            </w:r>
                          </w:p>
                          <w:p w:rsidR="002C2B18" w:rsidRPr="00FE42F0" w:rsidRDefault="002C2B18" w:rsidP="002C2B18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1F4E79" w:themeColor="accent1" w:themeShade="80"/>
                                <w:sz w:val="20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Cs w:val="24"/>
                              </w:rPr>
                              <w:t>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8CFABCC" id="_x0000_s1035" type="#_x0000_t202" style="position:absolute;margin-left:-70.5pt;margin-top:355.5pt;width:285.65pt;height:54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" filled="f" stroked="f">
                <v:textbox>
                  <w:txbxContent>
                    <w:p w:rsidR="00953C4A" w:rsidRPr="00FE42F0" w:rsidRDefault="002C2B18" w:rsidP="002C2B18">
                      <w:pPr>
                        <w:spacing w:after="0"/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ESTUDIOS DE DIVERSIFICADO (añadir fotocopia de título): __________________________________________</w:t>
                      </w:r>
                    </w:p>
                    <w:p w:rsidR="002C2B18" w:rsidRPr="00FE42F0" w:rsidRDefault="002C2B18" w:rsidP="002C2B18">
                      <w:pPr>
                        <w:spacing w:after="0"/>
                        <w:rPr>
                          <w:rFonts w:ascii="Century Gothic" w:hAnsi="Century Gothic"/>
                          <w:i/>
                          <w:color w:val="1F4E79" w:themeColor="accent1" w:themeShade="80"/>
                          <w:sz w:val="20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Cs w:val="24"/>
                        </w:rPr>
                        <w:t>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5BF78B87" wp14:editId="42B09E26">
                <wp:simplePos x="0" y="0"/>
                <wp:positionH relativeFrom="margin">
                  <wp:posOffset>3266440</wp:posOffset>
                </wp:positionH>
                <wp:positionV relativeFrom="paragraph">
                  <wp:posOffset>3448050</wp:posOffset>
                </wp:positionV>
                <wp:extent cx="2905125" cy="1404620"/>
                <wp:effectExtent l="0" t="0" r="0" b="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2C2B18" w:rsidRDefault="00736EB7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s-GT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s-GT"/>
                              </w:rPr>
                              <w:t>INFOR</w:t>
                            </w:r>
                            <w:r w:rsidR="002C2B1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s-GT"/>
                              </w:rPr>
                              <w:t>M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s-GT"/>
                              </w:rPr>
                              <w:t>A</w:t>
                            </w:r>
                            <w:r w:rsidR="002C2B1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s-GT"/>
                              </w:rPr>
                              <w:t>CIÓN ECLESIÁSTICA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F78B87"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margin-left:257.2pt;margin-top:271.5pt;width:228.75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" filled="f" stroked="f">
                <v:textbox style="mso-fit-shape-to-text:t">
                  <w:txbxContent>
                    <w:p w:rsidR="0033060E" w:rsidRPr="002C2B18" w:rsidRDefault="00736EB7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s-GT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s-GT"/>
                        </w:rPr>
                        <w:t>INFOR</w:t>
                      </w:r>
                      <w:r w:rsidR="002C2B18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s-GT"/>
                        </w:rPr>
                        <w:t>M</w:t>
                      </w: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s-GT"/>
                        </w:rPr>
                        <w:t>A</w:t>
                      </w:r>
                      <w:r w:rsidR="002C2B18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s-GT"/>
                        </w:rPr>
                        <w:t>CIÓN ECLESIÁSTICA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AFE50F" wp14:editId="52F32E57">
                <wp:simplePos x="0" y="0"/>
                <wp:positionH relativeFrom="column">
                  <wp:posOffset>3249882</wp:posOffset>
                </wp:positionH>
                <wp:positionV relativeFrom="paragraph">
                  <wp:posOffset>3497479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oundrect w14:anchorId="40DFAC28" id="Rectángulo redondeado 22" o:spid="_x0000_s1026" style="position:absolute;margin-left:255.9pt;margin-top:275.4pt;width:235.35pt;height:28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" fillcolor="#dadada" stroked="f" strokeweight="1pt">
                <v:stroke joinstyle="miter"/>
              </v:roundrect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459ACB" wp14:editId="475039C2">
                <wp:simplePos x="0" y="0"/>
                <wp:positionH relativeFrom="column">
                  <wp:posOffset>-523875</wp:posOffset>
                </wp:positionH>
                <wp:positionV relativeFrom="paragraph">
                  <wp:posOffset>3505099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oundrect w14:anchorId="720A9FEE" id="Rectángulo redondeado 20" o:spid="_x0000_s1026" style="position:absolute;margin-left:-41.25pt;margin-top:276pt;width:235.35pt;height:28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" fillcolor="#dadada" stroked="f" strokeweight="1pt">
                <v:stroke joinstyle="miter"/>
              </v:roundrect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6BC4A369" wp14:editId="71BDEE79">
                <wp:simplePos x="0" y="0"/>
                <wp:positionH relativeFrom="page">
                  <wp:align>right</wp:align>
                </wp:positionH>
                <wp:positionV relativeFrom="paragraph">
                  <wp:posOffset>3420745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  <a:solidFill>
                          <a:schemeClr val="accent1">
                            <a:lumMod val="50000"/>
                          </a:schemeClr>
                        </a:solidFill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7743EBF6" id="Group 3" o:spid="_x0000_s1026" style="position:absolute;margin-left:543.35pt;margin-top:269.35pt;width:594.55pt;height:30.5pt;z-index:251699200;mso-position-horizontal:right;mso-position-horizontal-relative:page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">
                <v:rect id="Rectángulo 21" o:spid="_x0000_s1027" style="position:absolute;top:517;width:75507;height:8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" filled="f" stroked="f" strokeweight="1pt"/>
                <v:rect id="Rectángulo 17" o:spid="_x0000_s1028" style="position:absolute;width:75507;height: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" filled="f" stroked="f" strokeweight="1pt"/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" path="m60220,l2845540,v33259,,60220,26961,60220,60220l2905760,361315r,l,361315r,l,60220c,26961,26961,,60220,xe" filled="f" stroked="f" strokeweight="1pt">
                  <v:stroke joinstyle="miter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" path="m60220,l2845540,v33259,,60220,26961,60220,60220l2905760,361315r,l,361315r,l,60220c,26961,26961,,60220,xe" filled="f" stroked="f" strokeweight="1pt">
                  <v:stroke joinstyle="miter"/>
                  <v:path arrowok="t" o:connecttype="custom" o:connectlocs="60220,0;2845540,0;2905760,60220;2905760,361315;2905760,361315;0,361315;0,361315;0,60220;60220,0" o:connectangles="0,0,0,0,0,0,0,0,0"/>
                </v:shape>
                <w10:wrap anchorx="page"/>
              </v:group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729790" wp14:editId="2D2D2FAD">
                <wp:simplePos x="0" y="0"/>
                <wp:positionH relativeFrom="page">
                  <wp:align>right</wp:align>
                </wp:positionH>
                <wp:positionV relativeFrom="paragraph">
                  <wp:posOffset>3341370</wp:posOffset>
                </wp:positionV>
                <wp:extent cx="7550785" cy="81915"/>
                <wp:effectExtent l="0" t="0" r="0" b="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80BE45F" id="Rectángulo 16" o:spid="_x0000_s1026" style="position:absolute;margin-left:543.35pt;margin-top:263.1pt;width:594.55pt;height:6.45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" fillcolor="#2e74b5 [2404]" stroked="f" strokeweight="1pt">
                <w10:wrap anchorx="page"/>
              </v:rect>
            </w:pict>
          </mc:Fallback>
        </mc:AlternateContent>
      </w:r>
      <w:r w:rsidR="002C2B18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398ADAD0" wp14:editId="1EF924AC">
                <wp:simplePos x="0" y="0"/>
                <wp:positionH relativeFrom="margin">
                  <wp:posOffset>-400685</wp:posOffset>
                </wp:positionH>
                <wp:positionV relativeFrom="paragraph">
                  <wp:posOffset>1514475</wp:posOffset>
                </wp:positionV>
                <wp:extent cx="6696075" cy="1404620"/>
                <wp:effectExtent l="0" t="0" r="9525" b="19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BF1" w:rsidRDefault="00983BF1" w:rsidP="002C2B18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</w:pPr>
                            <w:r w:rsidRPr="002C2B1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  <w:t xml:space="preserve">Nombre </w:t>
                            </w:r>
                            <w:r w:rsidR="00AD5FC0" w:rsidRPr="002C2B1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  <w:t>Completo</w:t>
                            </w:r>
                            <w:r w:rsidR="002C2B18" w:rsidRPr="002C2B1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  <w:t xml:space="preserve"> _________________________</w:t>
                            </w:r>
                            <w:r w:rsidR="002C2B1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  <w:t>______</w:t>
                            </w:r>
                            <w:bookmarkStart w:id="0" w:name="_GoBack"/>
                            <w:bookmarkEnd w:id="0"/>
                            <w:r w:rsidR="002C2B1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  <w:t>_______</w:t>
                            </w:r>
                          </w:p>
                          <w:p w:rsidR="002C2B18" w:rsidRPr="002C2B18" w:rsidRDefault="002C2B18" w:rsidP="002C2B18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40"/>
                              </w:rPr>
                              <w:t>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98ADAD0" id="_x0000_s1037" type="#_x0000_t202" style="position:absolute;margin-left:-31.55pt;margin-top:119.25pt;width:527.25pt;height:110.6pt;z-index:2516459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" stroked="f">
                <v:textbox style="mso-fit-shape-to-text:t">
                  <w:txbxContent>
                    <w:p w:rsidR="00983BF1" w:rsidRDefault="00983BF1" w:rsidP="002C2B18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</w:pPr>
                      <w:r w:rsidRPr="002C2B1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  <w:t xml:space="preserve">Nombre </w:t>
                      </w:r>
                      <w:r w:rsidR="00AD5FC0" w:rsidRPr="002C2B1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  <w:t>Completo</w:t>
                      </w:r>
                      <w:r w:rsidR="002C2B18" w:rsidRPr="002C2B1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  <w:t xml:space="preserve"> _________________________</w:t>
                      </w:r>
                      <w:r w:rsidR="002C2B1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  <w:t>_____________</w:t>
                      </w:r>
                    </w:p>
                    <w:p w:rsidR="002C2B18" w:rsidRPr="002C2B18" w:rsidRDefault="002C2B18" w:rsidP="002C2B18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40"/>
                        </w:rPr>
                        <w:t>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2B18">
        <w:rPr>
          <w:noProof/>
          <w:lang w:val="es-GT" w:eastAsia="es-GT"/>
        </w:rPr>
        <w:drawing>
          <wp:anchor distT="0" distB="0" distL="114300" distR="114300" simplePos="0" relativeHeight="251778048" behindDoc="0" locked="0" layoutInCell="1" allowOverlap="1" wp14:anchorId="3FFD5DE8" wp14:editId="760866E4">
            <wp:simplePos x="0" y="0"/>
            <wp:positionH relativeFrom="column">
              <wp:posOffset>-714375</wp:posOffset>
            </wp:positionH>
            <wp:positionV relativeFrom="paragraph">
              <wp:posOffset>-676275</wp:posOffset>
            </wp:positionV>
            <wp:extent cx="1724025" cy="2363496"/>
            <wp:effectExtent l="0" t="0" r="0" b="0"/>
            <wp:wrapNone/>
            <wp:docPr id="78" name="Imagen 78" descr="C:\Users\SaulMM\AppData\Local\Microsoft\Windows\INetCache\Content.Word\Hossana logo con h cambia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SaulMM\AppData\Local\Microsoft\Windows\INetCache\Content.Word\Hossana logo con h cambiad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880" cy="23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49D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3B604252" wp14:editId="76DD299D">
                <wp:simplePos x="0" y="0"/>
                <wp:positionH relativeFrom="margin">
                  <wp:posOffset>-231140</wp:posOffset>
                </wp:positionH>
                <wp:positionV relativeFrom="paragraph">
                  <wp:posOffset>2579370</wp:posOffset>
                </wp:positionV>
                <wp:extent cx="6138545" cy="311150"/>
                <wp:effectExtent l="0" t="0" r="14605" b="12700"/>
                <wp:wrapSquare wrapText="bothSides"/>
                <wp:docPr id="1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49D" w:rsidRPr="00FE42F0" w:rsidRDefault="009B749D" w:rsidP="009B749D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1F4E79" w:themeColor="accent1" w:themeShade="80"/>
                                <w:sz w:val="20"/>
                                <w:szCs w:val="20"/>
                              </w:rPr>
                            </w:pPr>
                            <w:r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Edad:</w:t>
                            </w:r>
                            <w:r w:rsidR="002C2B18"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 xml:space="preserve"> __________     Fecha de Nacimiento: ____________   Estado </w:t>
                            </w:r>
                            <w:proofErr w:type="gramStart"/>
                            <w:r w:rsidR="002C2B18"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Civil :_</w:t>
                            </w:r>
                            <w:proofErr w:type="gramEnd"/>
                            <w:r w:rsidR="002C2B18" w:rsidRPr="00FE42F0">
                              <w:rPr>
                                <w:rFonts w:ascii="Century Gothic" w:hAnsi="Century Gothic"/>
                                <w:b/>
                                <w:color w:val="1F4E79" w:themeColor="accent1" w:themeShade="80"/>
                                <w:sz w:val="24"/>
                                <w:szCs w:val="24"/>
                              </w:rPr>
                              <w:t>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B604252" id="_x0000_s1038" type="#_x0000_t202" style="position:absolute;margin-left:-18.2pt;margin-top:203.1pt;width:483.35pt;height:24.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" filled="f" strokecolor="#1f4d78 [1604]">
                <v:textbox>
                  <w:txbxContent>
                    <w:p w:rsidR="009B749D" w:rsidRPr="00FE42F0" w:rsidRDefault="009B749D" w:rsidP="009B749D">
                      <w:pPr>
                        <w:spacing w:after="0"/>
                        <w:rPr>
                          <w:rFonts w:ascii="Century Gothic" w:hAnsi="Century Gothic"/>
                          <w:i/>
                          <w:color w:val="1F4E79" w:themeColor="accent1" w:themeShade="80"/>
                          <w:sz w:val="20"/>
                          <w:szCs w:val="20"/>
                        </w:rPr>
                      </w:pPr>
                      <w:r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Edad:</w:t>
                      </w:r>
                      <w:r w:rsidR="002C2B18"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 xml:space="preserve"> __________     Fecha de Nacimiento: ____________   Estado </w:t>
                      </w:r>
                      <w:proofErr w:type="gramStart"/>
                      <w:r w:rsidR="002C2B18"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Civil :</w:t>
                      </w:r>
                      <w:proofErr w:type="gramEnd"/>
                      <w:r w:rsidR="002C2B18" w:rsidRPr="00FE42F0">
                        <w:rPr>
                          <w:rFonts w:ascii="Century Gothic" w:hAnsi="Century Gothic"/>
                          <w:b/>
                          <w:color w:val="1F4E79" w:themeColor="accent1" w:themeShade="80"/>
                          <w:sz w:val="24"/>
                          <w:szCs w:val="24"/>
                        </w:rPr>
                        <w:t>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749D">
        <w:rPr>
          <w:noProof/>
          <w:lang w:val="es-GT" w:eastAsia="es-GT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1D926678" wp14:editId="1471DBF1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734300F9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" fillcolor="#6cc6c9" stroked="f" strokeweight="1pt">
                  <v:stroke joinstyle="miter"/>
                </v:oval>
                <v:oval id="Elipse 200" o:spid="_x0000_s1028" style="position:absolute;left:27532;width:600;height: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" fillcolor="#6cc6c9" stroked="f" strokeweight="1pt">
                  <v:stroke joinstyle="miter"/>
                </v:oval>
              </v:group>
            </w:pict>
          </mc:Fallback>
        </mc:AlternateContent>
      </w:r>
      <w:r w:rsidR="00C404D0"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4C31092" wp14:editId="1A5F644B">
                <wp:simplePos x="0" y="0"/>
                <wp:positionH relativeFrom="column">
                  <wp:posOffset>-199390</wp:posOffset>
                </wp:positionH>
                <wp:positionV relativeFrom="paragraph">
                  <wp:posOffset>2893172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line w14:anchorId="7B87752B" id="Conector recto 197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.7pt,227.8pt" to="465.35pt,2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" strokecolor="#1f4d78 [1604]" strokeweight="1.5pt">
                <v:stroke joinstyle="miter"/>
              </v:line>
            </w:pict>
          </mc:Fallback>
        </mc:AlternateContent>
      </w:r>
      <w:r w:rsidR="001468FC">
        <w:rPr>
          <w:noProof/>
          <w:lang w:val="es-GT" w:eastAsia="es-GT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23C8EA8B" wp14:editId="6DDA9848">
                <wp:simplePos x="0" y="0"/>
                <wp:positionH relativeFrom="column">
                  <wp:posOffset>-442127</wp:posOffset>
                </wp:positionH>
                <wp:positionV relativeFrom="paragraph">
                  <wp:posOffset>2260879</wp:posOffset>
                </wp:positionV>
                <wp:extent cx="6581670" cy="281940"/>
                <wp:effectExtent l="0" t="0" r="0" b="381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670" cy="281940"/>
                          <a:chOff x="0" y="0"/>
                          <a:chExt cx="6550319" cy="282102"/>
                        </a:xfrm>
                        <a:solidFill>
                          <a:schemeClr val="accent1">
                            <a:lumMod val="50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51891F88" id="Grupo 9" o:spid="_x0000_s1026" style="position:absolute;margin-left:-34.8pt;margin-top:178pt;width:518.25pt;height:22.2pt;z-index:251651072;mso-width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">
                <v:rect id="Rectángulo 6" o:spid="_x0000_s1027" style="position:absolute;left:2374;width:60701;height:28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" filled="f" stroked="f" strokeweight="1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" filled="f" stroked="f" strokeweight="1pt"/>
                <v:shape id="Triángulo isósceles 8" o:spid="_x0000_s1029" type="#_x0000_t5" style="position:absolute;left:62889;top:205;width:2807;height:242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" filled="f" stroked="f" strokeweight="1pt"/>
              </v:group>
            </w:pict>
          </mc:Fallback>
        </mc:AlternateContent>
      </w:r>
      <w:r w:rsidR="00E046C6">
        <w:rPr>
          <w:noProof/>
          <w:lang w:val="es-GT" w:eastAsia="es-GT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7610EE6D" wp14:editId="0297B793">
                <wp:simplePos x="0" y="0"/>
                <wp:positionH relativeFrom="margin">
                  <wp:posOffset>1005840</wp:posOffset>
                </wp:positionH>
                <wp:positionV relativeFrom="paragraph">
                  <wp:posOffset>2260600</wp:posOffset>
                </wp:positionV>
                <wp:extent cx="3749675" cy="1404620"/>
                <wp:effectExtent l="0" t="0" r="0" b="2540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96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2C2B18" w:rsidRDefault="002C2B18" w:rsidP="00E046C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FFFFFF"/>
                                <w:sz w:val="24"/>
                                <w:szCs w:val="24"/>
                                <w:lang w:val="es-GT"/>
                              </w:rPr>
                              <w:t>HOSANNA THEOLOGICAL UNIVERSITY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610EE6D" id="_x0000_s1039" type="#_x0000_t202" style="position:absolute;margin-left:79.2pt;margin-top:178pt;width:295.25pt;height:110.6pt;z-index:2516531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" filled="f" stroked="f">
                <v:textbox style="mso-fit-shape-to-text:t">
                  <w:txbxContent>
                    <w:p w:rsidR="00E046C6" w:rsidRPr="002C2B18" w:rsidRDefault="002C2B18" w:rsidP="00E046C6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FFFFFF"/>
                          <w:sz w:val="24"/>
                          <w:szCs w:val="24"/>
                          <w:lang w:val="es-GT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FFFFFF"/>
                          <w:sz w:val="24"/>
                          <w:szCs w:val="24"/>
                          <w:lang w:val="es-GT"/>
                        </w:rPr>
                        <w:t>HOSANNA THEOLOGICAL UNIVERSITY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E01">
        <w:rPr>
          <w:noProof/>
          <w:lang w:val="es-GT" w:eastAsia="es-GT"/>
        </w:rPr>
        <w:drawing>
          <wp:anchor distT="0" distB="0" distL="114300" distR="114300" simplePos="0" relativeHeight="251643904" behindDoc="1" locked="0" layoutInCell="1" allowOverlap="1" wp14:anchorId="116A2C24" wp14:editId="312C1B3A">
            <wp:simplePos x="0" y="0"/>
            <wp:positionH relativeFrom="column">
              <wp:posOffset>2088083</wp:posOffset>
            </wp:positionH>
            <wp:positionV relativeFrom="paragraph">
              <wp:posOffset>-275590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E01">
        <w:rPr>
          <w:noProof/>
          <w:lang w:val="es-GT" w:eastAsia="es-GT"/>
        </w:rPr>
        <w:drawing>
          <wp:anchor distT="0" distB="0" distL="114300" distR="114300" simplePos="0" relativeHeight="251642880" behindDoc="1" locked="0" layoutInCell="1" allowOverlap="1" wp14:anchorId="6736CD6B" wp14:editId="3C73744A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569334" cy="2422187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5113" cy="2433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B18">
        <w:tab/>
      </w:r>
      <w:r w:rsidR="00E358E5">
        <w:t xml:space="preserve"> </w:t>
      </w:r>
    </w:p>
    <w:sectPr w:rsidR="0033354E" w:rsidSect="008A4E0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183" w:rsidRDefault="00EA5183" w:rsidP="00383DEB">
      <w:pPr>
        <w:spacing w:after="0" w:line="240" w:lineRule="auto"/>
      </w:pPr>
      <w:r>
        <w:separator/>
      </w:r>
    </w:p>
  </w:endnote>
  <w:endnote w:type="continuationSeparator" w:id="0">
    <w:p w:rsidR="00EA5183" w:rsidRDefault="00EA5183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183" w:rsidRDefault="00EA5183" w:rsidP="00383DEB">
      <w:pPr>
        <w:spacing w:after="0" w:line="240" w:lineRule="auto"/>
      </w:pPr>
      <w:r>
        <w:separator/>
      </w:r>
    </w:p>
  </w:footnote>
  <w:footnote w:type="continuationSeparator" w:id="0">
    <w:p w:rsidR="00EA5183" w:rsidRDefault="00EA5183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GT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B18"/>
    <w:rsid w:val="000F7161"/>
    <w:rsid w:val="00130717"/>
    <w:rsid w:val="001468FC"/>
    <w:rsid w:val="001E642F"/>
    <w:rsid w:val="002C2B18"/>
    <w:rsid w:val="0033060E"/>
    <w:rsid w:val="0033354E"/>
    <w:rsid w:val="00340404"/>
    <w:rsid w:val="00361992"/>
    <w:rsid w:val="00383DEB"/>
    <w:rsid w:val="00385645"/>
    <w:rsid w:val="003950EF"/>
    <w:rsid w:val="003C0589"/>
    <w:rsid w:val="004255DF"/>
    <w:rsid w:val="005410E7"/>
    <w:rsid w:val="005943CD"/>
    <w:rsid w:val="006134D8"/>
    <w:rsid w:val="00653052"/>
    <w:rsid w:val="007234DC"/>
    <w:rsid w:val="00736EB7"/>
    <w:rsid w:val="008A4E01"/>
    <w:rsid w:val="008E50B4"/>
    <w:rsid w:val="00953C4A"/>
    <w:rsid w:val="00983BF1"/>
    <w:rsid w:val="009B749D"/>
    <w:rsid w:val="00A27777"/>
    <w:rsid w:val="00AD5FC0"/>
    <w:rsid w:val="00AF4773"/>
    <w:rsid w:val="00BB0535"/>
    <w:rsid w:val="00C404D0"/>
    <w:rsid w:val="00C860D3"/>
    <w:rsid w:val="00D81BC2"/>
    <w:rsid w:val="00DA162D"/>
    <w:rsid w:val="00DD6734"/>
    <w:rsid w:val="00E01D2F"/>
    <w:rsid w:val="00E046C6"/>
    <w:rsid w:val="00E358E5"/>
    <w:rsid w:val="00EA5183"/>
    <w:rsid w:val="00EC1A6E"/>
    <w:rsid w:val="00EC1BC7"/>
    <w:rsid w:val="00FE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B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deglobo">
    <w:name w:val="Balloon Text"/>
    <w:basedOn w:val="Normal"/>
    <w:link w:val="TextodegloboCar"/>
    <w:uiPriority w:val="99"/>
    <w:semiHidden/>
    <w:unhideWhenUsed/>
    <w:rsid w:val="00736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6E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a.PC-PC\AppData\Roaming\Microsoft\Plantillas\Curr&#237;culum%20con%20fotograf&#237;a%20(dise&#241;o%20en%20verde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2018-01-27T14:12:00Z</dcterms:created>
  <dcterms:modified xsi:type="dcterms:W3CDTF">2018-01-27T14:14:00Z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